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2003"/>
        <w:gridCol w:w="6"/>
        <w:gridCol w:w="1074"/>
        <w:gridCol w:w="874"/>
        <w:gridCol w:w="964"/>
        <w:gridCol w:w="4439"/>
      </w:tblGrid>
      <w:tr w:rsidR="00E25C9C" w:rsidRPr="00637200" w14:paraId="1D15B40A" w14:textId="4C07016F" w:rsidTr="006716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pct"/>
            <w:gridSpan w:val="5"/>
          </w:tcPr>
          <w:p w14:paraId="7ABC18F0" w14:textId="1625CA19" w:rsidR="00E25C9C" w:rsidRPr="00637200" w:rsidRDefault="00E25C9C" w:rsidP="00637200">
            <w:pPr>
              <w:pStyle w:val="Heading1"/>
            </w:pPr>
            <w:r>
              <w:t>Parent’s Info</w:t>
            </w:r>
          </w:p>
        </w:tc>
        <w:tc>
          <w:tcPr>
            <w:tcW w:w="2371" w:type="pct"/>
          </w:tcPr>
          <w:p w14:paraId="43CEE6E0" w14:textId="77777777" w:rsidR="00E25C9C" w:rsidRDefault="00E25C9C" w:rsidP="00637200">
            <w:pPr>
              <w:pStyle w:val="Heading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25C9C" w:rsidRPr="00846B76" w14:paraId="52CD9F04" w14:textId="737BFA43" w:rsidTr="00671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1621259925"/>
            <w:placeholder>
              <w:docPart w:val="A166E0878F37449B8C0259581AE4BF31"/>
            </w:placeholder>
            <w:temporary/>
            <w:showingPlcHdr/>
            <w15:appearance w15:val="hidden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70" w:type="pct"/>
              </w:tcPr>
              <w:p w14:paraId="64A8990E" w14:textId="77777777" w:rsidR="00E25C9C" w:rsidRPr="00637200" w:rsidRDefault="00E25C9C" w:rsidP="00637200">
                <w:pPr>
                  <w:pStyle w:val="NormalIndent"/>
                </w:pPr>
                <w:r w:rsidRPr="00637200">
                  <w:t>First Name</w:t>
                </w:r>
              </w:p>
            </w:tc>
          </w:sdtContent>
        </w:sdt>
        <w:tc>
          <w:tcPr>
            <w:tcW w:w="1559" w:type="pct"/>
            <w:gridSpan w:val="4"/>
          </w:tcPr>
          <w:p w14:paraId="33049B7B" w14:textId="77777777" w:rsidR="00E25C9C" w:rsidRPr="00846B76" w:rsidRDefault="00E25C9C" w:rsidP="00311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71" w:type="pct"/>
          </w:tcPr>
          <w:p w14:paraId="763CC2D7" w14:textId="77777777" w:rsidR="00E25C9C" w:rsidRPr="00846B76" w:rsidRDefault="00E25C9C" w:rsidP="00311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25C9C" w:rsidRPr="00846B76" w14:paraId="07D3357F" w14:textId="140B9E88" w:rsidTr="006716D9">
        <w:sdt>
          <w:sdtPr>
            <w:id w:val="-1470592894"/>
            <w:placeholder>
              <w:docPart w:val="4F3DA41BBD8645EF866C70CE081511CC"/>
            </w:placeholder>
            <w:temporary/>
            <w:showingPlcHdr/>
            <w15:appearance w15:val="hidden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70" w:type="pct"/>
              </w:tcPr>
              <w:p w14:paraId="355A346B" w14:textId="77777777" w:rsidR="00E25C9C" w:rsidRPr="00637200" w:rsidRDefault="00E25C9C" w:rsidP="00637200">
                <w:pPr>
                  <w:pStyle w:val="NormalIndent"/>
                </w:pPr>
                <w:r w:rsidRPr="00637200">
                  <w:t>Last Name</w:t>
                </w:r>
              </w:p>
            </w:tc>
          </w:sdtContent>
        </w:sdt>
        <w:tc>
          <w:tcPr>
            <w:tcW w:w="1559" w:type="pct"/>
            <w:gridSpan w:val="4"/>
          </w:tcPr>
          <w:p w14:paraId="6099D026" w14:textId="77777777" w:rsidR="00E25C9C" w:rsidRPr="00846B76" w:rsidRDefault="00E25C9C" w:rsidP="00311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1" w:type="pct"/>
          </w:tcPr>
          <w:p w14:paraId="1CCD7497" w14:textId="77777777" w:rsidR="00E25C9C" w:rsidRPr="00846B76" w:rsidRDefault="00E25C9C" w:rsidP="00311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25C9C" w:rsidRPr="00846B76" w14:paraId="650FE37B" w14:textId="10FE8CA4" w:rsidTr="00671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946660661"/>
            <w:placeholder>
              <w:docPart w:val="81792F582F03429EA719A6F0DABD3594"/>
            </w:placeholder>
            <w:temporary/>
            <w:showingPlcHdr/>
            <w15:appearance w15:val="hidden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70" w:type="pct"/>
              </w:tcPr>
              <w:p w14:paraId="4CB80DFF" w14:textId="77777777" w:rsidR="00E25C9C" w:rsidRPr="00637200" w:rsidRDefault="00E25C9C" w:rsidP="00637200">
                <w:pPr>
                  <w:pStyle w:val="NormalIndent"/>
                </w:pPr>
                <w:r w:rsidRPr="00637200">
                  <w:t>Cell Phone</w:t>
                </w:r>
              </w:p>
            </w:tc>
          </w:sdtContent>
        </w:sdt>
        <w:tc>
          <w:tcPr>
            <w:tcW w:w="577" w:type="pct"/>
            <w:gridSpan w:val="2"/>
          </w:tcPr>
          <w:p w14:paraId="4BFDC6B4" w14:textId="5BF9FB91" w:rsidR="00E25C9C" w:rsidRPr="00846B76" w:rsidRDefault="006716D9" w:rsidP="00311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              </w:t>
            </w:r>
          </w:p>
        </w:tc>
        <w:tc>
          <w:tcPr>
            <w:tcW w:w="467" w:type="pct"/>
          </w:tcPr>
          <w:p w14:paraId="61BCC3C7" w14:textId="1A83646F" w:rsidR="00E25C9C" w:rsidRDefault="00E25C9C" w:rsidP="00311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5" w:type="pct"/>
          </w:tcPr>
          <w:p w14:paraId="21AF81B6" w14:textId="77777777" w:rsidR="00E25C9C" w:rsidRPr="00846B76" w:rsidRDefault="00E25C9C" w:rsidP="00311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71" w:type="pct"/>
          </w:tcPr>
          <w:p w14:paraId="10662382" w14:textId="77777777" w:rsidR="00E25C9C" w:rsidRPr="00846B76" w:rsidRDefault="00E25C9C" w:rsidP="00311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25C9C" w:rsidRPr="00846B76" w14:paraId="65B10F71" w14:textId="396CE0FC" w:rsidTr="006716D9">
        <w:sdt>
          <w:sdtPr>
            <w:id w:val="1334104394"/>
            <w:placeholder>
              <w:docPart w:val="8CE8D82D5F8948028CDDD25FB5404C30"/>
            </w:placeholder>
            <w:temporary/>
            <w:showingPlcHdr/>
            <w15:appearance w15:val="hidden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70" w:type="pct"/>
              </w:tcPr>
              <w:p w14:paraId="2D96C0A6" w14:textId="77777777" w:rsidR="00E25C9C" w:rsidRPr="00637200" w:rsidRDefault="00E25C9C" w:rsidP="00637200">
                <w:pPr>
                  <w:pStyle w:val="NormalIndent"/>
                </w:pPr>
                <w:r w:rsidRPr="00637200">
                  <w:t>Email</w:t>
                </w:r>
              </w:p>
            </w:tc>
          </w:sdtContent>
        </w:sdt>
        <w:tc>
          <w:tcPr>
            <w:tcW w:w="1559" w:type="pct"/>
            <w:gridSpan w:val="4"/>
          </w:tcPr>
          <w:p w14:paraId="0B69676A" w14:textId="77777777" w:rsidR="00E25C9C" w:rsidRPr="00846B76" w:rsidRDefault="00E25C9C" w:rsidP="00311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1" w:type="pct"/>
          </w:tcPr>
          <w:p w14:paraId="20FFE436" w14:textId="77777777" w:rsidR="00E25C9C" w:rsidRPr="00846B76" w:rsidRDefault="00E25C9C" w:rsidP="00311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25C9C" w:rsidRPr="00846B76" w14:paraId="26A233A2" w14:textId="13E2BC18" w:rsidTr="00671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pct"/>
            <w:gridSpan w:val="5"/>
          </w:tcPr>
          <w:p w14:paraId="54AA5C42" w14:textId="77777777" w:rsidR="00E25C9C" w:rsidRPr="00846B76" w:rsidRDefault="00E25C9C" w:rsidP="006145D8">
            <w:pPr>
              <w:rPr>
                <w:rFonts w:asciiTheme="majorHAnsi" w:hAnsiTheme="majorHAnsi"/>
                <w:b w:val="0"/>
                <w:sz w:val="8"/>
              </w:rPr>
            </w:pPr>
          </w:p>
        </w:tc>
        <w:tc>
          <w:tcPr>
            <w:tcW w:w="2371" w:type="pct"/>
          </w:tcPr>
          <w:p w14:paraId="7C569B57" w14:textId="77777777" w:rsidR="00E25C9C" w:rsidRPr="00846B76" w:rsidRDefault="00E25C9C" w:rsidP="006145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8"/>
              </w:rPr>
            </w:pPr>
          </w:p>
        </w:tc>
      </w:tr>
      <w:tr w:rsidR="00E25C9C" w:rsidRPr="00846B76" w14:paraId="19FDDEA7" w14:textId="21924268" w:rsidTr="0067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pct"/>
            <w:gridSpan w:val="5"/>
          </w:tcPr>
          <w:p w14:paraId="37A397A8" w14:textId="7E5A8C98" w:rsidR="00E25C9C" w:rsidRPr="00846B76" w:rsidRDefault="00E25C9C" w:rsidP="00637200">
            <w:pPr>
              <w:pStyle w:val="Heading1"/>
            </w:pPr>
            <w:r>
              <w:t>Childcare Services Requesting</w:t>
            </w:r>
          </w:p>
        </w:tc>
        <w:tc>
          <w:tcPr>
            <w:tcW w:w="2371" w:type="pct"/>
          </w:tcPr>
          <w:p w14:paraId="030A558B" w14:textId="77777777" w:rsidR="00E25C9C" w:rsidRDefault="00E25C9C" w:rsidP="00637200">
            <w:pPr>
              <w:pStyle w:val="Heading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25C9C" w:rsidRPr="00846B76" w14:paraId="4194643D" w14:textId="3E806D18" w:rsidTr="00671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pct"/>
          </w:tcPr>
          <w:p w14:paraId="3B535F3F" w14:textId="1863E951" w:rsidR="00E25C9C" w:rsidRPr="00846B76" w:rsidRDefault="006716D9" w:rsidP="00311D4F">
            <w:pPr>
              <w:pStyle w:val="NormalIndent"/>
            </w:pPr>
            <w:r>
              <w:t xml:space="preserve">How many children </w:t>
            </w:r>
          </w:p>
        </w:tc>
        <w:tc>
          <w:tcPr>
            <w:tcW w:w="1559" w:type="pct"/>
            <w:gridSpan w:val="4"/>
          </w:tcPr>
          <w:p w14:paraId="0879BEAB" w14:textId="77777777" w:rsidR="00E25C9C" w:rsidRPr="00846B76" w:rsidRDefault="00E25C9C" w:rsidP="00311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71" w:type="pct"/>
          </w:tcPr>
          <w:p w14:paraId="5FE60304" w14:textId="77777777" w:rsidR="00E25C9C" w:rsidRPr="00846B76" w:rsidRDefault="00E25C9C" w:rsidP="00311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25C9C" w:rsidRPr="00846B76" w14:paraId="5D820074" w14:textId="160EA45F" w:rsidTr="0067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pct"/>
          </w:tcPr>
          <w:p w14:paraId="74D641E3" w14:textId="24A8788D" w:rsidR="00E25C9C" w:rsidRPr="00846B76" w:rsidRDefault="006716D9" w:rsidP="00311D4F">
            <w:pPr>
              <w:pStyle w:val="NormalIndent"/>
            </w:pPr>
            <w:r>
              <w:t>Age of child/ren</w:t>
            </w:r>
          </w:p>
        </w:tc>
        <w:tc>
          <w:tcPr>
            <w:tcW w:w="1559" w:type="pct"/>
            <w:gridSpan w:val="4"/>
          </w:tcPr>
          <w:p w14:paraId="5AAA977A" w14:textId="77777777" w:rsidR="00E25C9C" w:rsidRPr="00846B76" w:rsidRDefault="00E25C9C" w:rsidP="00311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1" w:type="pct"/>
          </w:tcPr>
          <w:p w14:paraId="4AC483EA" w14:textId="77777777" w:rsidR="00E25C9C" w:rsidRPr="00846B76" w:rsidRDefault="00E25C9C" w:rsidP="00311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25C9C" w:rsidRPr="00846B76" w14:paraId="510EEFD8" w14:textId="700572B5" w:rsidTr="00671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pct"/>
          </w:tcPr>
          <w:p w14:paraId="5F5859E0" w14:textId="235382FC" w:rsidR="00E25C9C" w:rsidRPr="00846B76" w:rsidRDefault="006716D9" w:rsidP="00311D4F">
            <w:pPr>
              <w:pStyle w:val="NormalIndent"/>
            </w:pPr>
            <w:r>
              <w:t>Days Needed</w:t>
            </w:r>
          </w:p>
        </w:tc>
        <w:tc>
          <w:tcPr>
            <w:tcW w:w="577" w:type="pct"/>
            <w:gridSpan w:val="2"/>
          </w:tcPr>
          <w:p w14:paraId="5B7CCA41" w14:textId="77777777" w:rsidR="00E25C9C" w:rsidRPr="00846B76" w:rsidRDefault="00E25C9C" w:rsidP="00311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7" w:type="pct"/>
          </w:tcPr>
          <w:p w14:paraId="5D67FE52" w14:textId="2C75D4C2" w:rsidR="00E25C9C" w:rsidRPr="00846B76" w:rsidRDefault="00E25C9C" w:rsidP="00637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5" w:type="pct"/>
          </w:tcPr>
          <w:p w14:paraId="79948067" w14:textId="77777777" w:rsidR="00E25C9C" w:rsidRPr="00846B76" w:rsidRDefault="00E25C9C" w:rsidP="00311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71" w:type="pct"/>
          </w:tcPr>
          <w:p w14:paraId="1C0E8DA1" w14:textId="77777777" w:rsidR="00E25C9C" w:rsidRPr="00846B76" w:rsidRDefault="00E25C9C" w:rsidP="00311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25C9C" w:rsidRPr="00846B76" w14:paraId="712AE618" w14:textId="755C2756" w:rsidTr="0067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pct"/>
          </w:tcPr>
          <w:p w14:paraId="45141832" w14:textId="1C39FB5D" w:rsidR="00E25C9C" w:rsidRPr="00846B76" w:rsidRDefault="006716D9" w:rsidP="00311D4F">
            <w:pPr>
              <w:pStyle w:val="NormalIndent"/>
            </w:pPr>
            <w:r>
              <w:t>Hours Needed</w:t>
            </w:r>
          </w:p>
        </w:tc>
        <w:tc>
          <w:tcPr>
            <w:tcW w:w="1559" w:type="pct"/>
            <w:gridSpan w:val="4"/>
          </w:tcPr>
          <w:p w14:paraId="2EF11121" w14:textId="77777777" w:rsidR="00E25C9C" w:rsidRPr="00846B76" w:rsidRDefault="00E25C9C" w:rsidP="00311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1" w:type="pct"/>
          </w:tcPr>
          <w:p w14:paraId="6B5E03E1" w14:textId="77777777" w:rsidR="00E25C9C" w:rsidRPr="00846B76" w:rsidRDefault="00E25C9C" w:rsidP="00311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25C9C" w:rsidRPr="00846B76" w14:paraId="6C9F650C" w14:textId="10C7AF79" w:rsidTr="00671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pct"/>
            <w:tcBorders>
              <w:bottom w:val="nil"/>
            </w:tcBorders>
          </w:tcPr>
          <w:p w14:paraId="15CA0F06" w14:textId="77777777" w:rsidR="00E25C9C" w:rsidRPr="00846B76" w:rsidRDefault="00E25C9C" w:rsidP="006145D8">
            <w:pPr>
              <w:rPr>
                <w:rFonts w:asciiTheme="majorHAnsi" w:hAnsiTheme="majorHAnsi"/>
                <w:b w:val="0"/>
                <w:sz w:val="8"/>
              </w:rPr>
            </w:pPr>
          </w:p>
        </w:tc>
        <w:tc>
          <w:tcPr>
            <w:tcW w:w="1559" w:type="pct"/>
            <w:gridSpan w:val="4"/>
            <w:tcBorders>
              <w:bottom w:val="nil"/>
            </w:tcBorders>
          </w:tcPr>
          <w:p w14:paraId="03AF06AA" w14:textId="77777777" w:rsidR="00E25C9C" w:rsidRPr="00846B76" w:rsidRDefault="00E25C9C" w:rsidP="006145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8"/>
              </w:rPr>
            </w:pPr>
          </w:p>
        </w:tc>
        <w:tc>
          <w:tcPr>
            <w:tcW w:w="2371" w:type="pct"/>
            <w:tcBorders>
              <w:bottom w:val="nil"/>
            </w:tcBorders>
          </w:tcPr>
          <w:p w14:paraId="57A37B9D" w14:textId="77777777" w:rsidR="00E25C9C" w:rsidRPr="00846B76" w:rsidRDefault="00E25C9C" w:rsidP="006145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8"/>
              </w:rPr>
            </w:pPr>
          </w:p>
        </w:tc>
      </w:tr>
      <w:tr w:rsidR="00E25C9C" w:rsidRPr="00846B76" w14:paraId="2714CE35" w14:textId="35CA1AE4" w:rsidTr="0067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pct"/>
            <w:gridSpan w:val="2"/>
            <w:tcBorders>
              <w:top w:val="nil"/>
              <w:bottom w:val="single" w:sz="4" w:space="0" w:color="7F7F7F" w:themeColor="text1" w:themeTint="80"/>
            </w:tcBorders>
          </w:tcPr>
          <w:p w14:paraId="39F46D87" w14:textId="3B702DD7" w:rsidR="00E25C9C" w:rsidRPr="00846B76" w:rsidRDefault="006716D9" w:rsidP="00637200">
            <w:r>
              <w:lastRenderedPageBreak/>
              <w:t>How soon do you need childcare</w:t>
            </w:r>
          </w:p>
        </w:tc>
        <w:tc>
          <w:tcPr>
            <w:tcW w:w="1556" w:type="pct"/>
            <w:gridSpan w:val="3"/>
            <w:tcBorders>
              <w:top w:val="nil"/>
              <w:bottom w:val="single" w:sz="4" w:space="0" w:color="7F7F7F" w:themeColor="text1" w:themeTint="80"/>
            </w:tcBorders>
          </w:tcPr>
          <w:p w14:paraId="711AAABB" w14:textId="77777777" w:rsidR="00E25C9C" w:rsidRPr="00846B76" w:rsidRDefault="00E25C9C" w:rsidP="00637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1" w:type="pct"/>
            <w:tcBorders>
              <w:top w:val="nil"/>
              <w:bottom w:val="single" w:sz="4" w:space="0" w:color="7F7F7F" w:themeColor="text1" w:themeTint="80"/>
            </w:tcBorders>
          </w:tcPr>
          <w:p w14:paraId="2576630A" w14:textId="77777777" w:rsidR="00E25C9C" w:rsidRPr="00846B76" w:rsidRDefault="00E25C9C" w:rsidP="00637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7F1BBE2" w14:textId="77777777" w:rsidR="006716D9" w:rsidRDefault="006716D9" w:rsidP="00637200"/>
    <w:p w14:paraId="64378DE9" w14:textId="1FC19D0D" w:rsidR="000172E5" w:rsidRDefault="006716D9" w:rsidP="00637200">
      <w:r>
        <w:t>Any special needs or dietary issues ________________________________</w:t>
      </w:r>
    </w:p>
    <w:p w14:paraId="61B2CE4B" w14:textId="6ABC59F1" w:rsidR="006716D9" w:rsidRPr="0006568A" w:rsidRDefault="006716D9" w:rsidP="00637200">
      <w:r>
        <w:t>Are you looking for long term or short-term care _____________________</w:t>
      </w:r>
    </w:p>
    <w:sectPr w:rsidR="006716D9" w:rsidRPr="0006568A" w:rsidSect="006145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6D02D" w14:textId="77777777" w:rsidR="00E25C9C" w:rsidRDefault="00E25C9C" w:rsidP="000172E5">
      <w:pPr>
        <w:spacing w:after="0" w:line="240" w:lineRule="auto"/>
      </w:pPr>
      <w:r>
        <w:separator/>
      </w:r>
    </w:p>
  </w:endnote>
  <w:endnote w:type="continuationSeparator" w:id="0">
    <w:p w14:paraId="1189E010" w14:textId="77777777" w:rsidR="00E25C9C" w:rsidRDefault="00E25C9C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C472C14-8347-4E98-B06A-1F166EACCFF2}"/>
    <w:embedBold r:id="rId2" w:fontKey="{DAFD563F-0364-4A91-8706-5B1B1F04F9EA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9A87CBBE-6427-4851-9E06-6E4B425A835B}"/>
    <w:embedBold r:id="rId4" w:fontKey="{A5D81B5B-D97D-44A8-AD56-D03B108BFBFE}"/>
    <w:embedItalic r:id="rId5" w:fontKey="{4064E78C-6291-484E-9675-B4F48EF23E04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A26828DB-BB38-45FD-BE69-8CF31B14D0D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1FA894F5-2DDD-4D3B-BF44-78A116E89332}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  <w:embedBold r:id="rId8" w:fontKey="{0381122C-D569-4324-A4FD-A50318AD3E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4B6E1" w14:textId="77777777" w:rsidR="004D5661" w:rsidRDefault="004D56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675"/>
      <w:gridCol w:w="4675"/>
    </w:tblGrid>
    <w:tr w:rsidR="00311D4F" w:rsidRPr="00311D4F" w14:paraId="7CA983D6" w14:textId="77777777" w:rsidTr="00637200">
      <w:sdt>
        <w:sdtPr>
          <w:id w:val="14823600"/>
          <w:placeholder>
            <w:docPart w:val="4F3DA41BBD8645EF866C70CE081511CC"/>
          </w:placeholder>
          <w:temporary/>
          <w:showingPlcHdr/>
          <w15:appearance w15:val="hidden"/>
        </w:sdtPr>
        <w:sdtEndPr/>
        <w:sdtContent>
          <w:tc>
            <w:tcPr>
              <w:tcW w:w="4675" w:type="dxa"/>
              <w:vAlign w:val="center"/>
            </w:tcPr>
            <w:p w14:paraId="6231CE1A" w14:textId="77777777" w:rsidR="00311D4F" w:rsidRPr="00311D4F" w:rsidRDefault="00637200" w:rsidP="00637200">
              <w:pPr>
                <w:pStyle w:val="Footer"/>
              </w:pPr>
              <w:r w:rsidRPr="00311D4F">
                <w:rPr>
                  <w:rStyle w:val="FooterChar"/>
                </w:rPr>
                <w:t xml:space="preserve">Double click in Footer to put School Name </w:t>
              </w:r>
              <w:r w:rsidRPr="00311D4F">
                <w:rPr>
                  <w:rStyle w:val="FooterChar"/>
                </w:rPr>
                <w:br/>
                <w:t>here and update logo</w:t>
              </w:r>
            </w:p>
          </w:tc>
        </w:sdtContent>
      </w:sdt>
      <w:tc>
        <w:tcPr>
          <w:tcW w:w="4675" w:type="dxa"/>
          <w:vAlign w:val="center"/>
        </w:tcPr>
        <w:p w14:paraId="2BBC94E9" w14:textId="77777777" w:rsidR="00311D4F" w:rsidRPr="00311D4F" w:rsidRDefault="00311D4F" w:rsidP="00637200">
          <w:pPr>
            <w:pStyle w:val="Footer"/>
            <w:jc w:val="right"/>
          </w:pPr>
          <w:r w:rsidRPr="00311D4F">
            <w:rPr>
              <w:noProof/>
            </w:rPr>
            <w:drawing>
              <wp:inline distT="0" distB="0" distL="0" distR="0" wp14:anchorId="5D3866B5" wp14:editId="57C92291">
                <wp:extent cx="1280160" cy="493920"/>
                <wp:effectExtent l="0" t="0" r="0" b="1905"/>
                <wp:docPr id="3" name="Picture 8" descr="logo&#10;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E28ACC-E44C-4381-B768-0310810E78D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8">
                          <a:extLst>
                            <a:ext uri="{FF2B5EF4-FFF2-40B4-BE49-F238E27FC236}">
                              <a16:creationId xmlns:a16="http://schemas.microsoft.com/office/drawing/2014/main" id="{4FE28ACC-E44C-4381-B768-0310810E78D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duotone>
                            <a:prstClr val="black"/>
                            <a:schemeClr val="tx2">
                              <a:tint val="45000"/>
                              <a:satMod val="400000"/>
                            </a:schemeClr>
                          </a:duotone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0160" cy="493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E3396BE" w14:textId="77777777" w:rsidR="006145D8" w:rsidRDefault="006145D8" w:rsidP="006372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15664" w14:textId="77777777" w:rsidR="004D5661" w:rsidRDefault="004D56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C0880" w14:textId="77777777" w:rsidR="00E25C9C" w:rsidRDefault="00E25C9C" w:rsidP="000172E5">
      <w:pPr>
        <w:spacing w:after="0" w:line="240" w:lineRule="auto"/>
      </w:pPr>
      <w:r>
        <w:separator/>
      </w:r>
    </w:p>
  </w:footnote>
  <w:footnote w:type="continuationSeparator" w:id="0">
    <w:p w14:paraId="5B95ED29" w14:textId="77777777" w:rsidR="00E25C9C" w:rsidRDefault="00E25C9C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A9F36" w14:textId="77777777" w:rsidR="004D5661" w:rsidRDefault="004D56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9108"/>
      <w:gridCol w:w="222"/>
    </w:tblGrid>
    <w:tr w:rsidR="00E25C9C" w:rsidRPr="00637200" w14:paraId="578CD257" w14:textId="77777777" w:rsidTr="00E25C9C">
      <w:trPr>
        <w:trHeight w:val="990"/>
      </w:trPr>
      <w:tc>
        <w:tcPr>
          <w:tcW w:w="1350" w:type="dxa"/>
          <w:tc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cBorders>
          <w:vAlign w:val="center"/>
        </w:tcPr>
        <w:p w14:paraId="5F29C3B0" w14:textId="48492A36" w:rsidR="00B337A2" w:rsidRPr="00637200" w:rsidRDefault="00E25C9C" w:rsidP="00637200">
          <w:pPr>
            <w:pStyle w:val="Header"/>
          </w:pPr>
          <w:r>
            <w:rPr>
              <w:noProof/>
            </w:rPr>
            <w:drawing>
              <wp:inline distT="0" distB="0" distL="0" distR="0" wp14:anchorId="39E52226" wp14:editId="66402D36">
                <wp:extent cx="5798820" cy="1543685"/>
                <wp:effectExtent l="0" t="0" r="0" b="0"/>
                <wp:docPr id="1" name="Picture 1" descr="Text, whiteboard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Text, whiteboard&#10;&#10;Description automatically generated with medium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0301" cy="1570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tcBorders>
            <w:left w:val="single" w:sz="24" w:space="0" w:color="auto"/>
          </w:tcBorders>
          <w:vAlign w:val="center"/>
        </w:tcPr>
        <w:p w14:paraId="60452442" w14:textId="707A7A03" w:rsidR="00E25C9C" w:rsidRPr="00E25C9C" w:rsidRDefault="00E25C9C" w:rsidP="00637200">
          <w:pPr>
            <w:pStyle w:val="Header"/>
            <w:rPr>
              <w:rFonts w:ascii="Algerian" w:hAnsi="Algerian"/>
              <w:sz w:val="52"/>
              <w:szCs w:val="52"/>
              <w:u w:val="single"/>
            </w:rPr>
          </w:pPr>
        </w:p>
      </w:tc>
    </w:tr>
    <w:tr w:rsidR="004D5661" w:rsidRPr="00637200" w14:paraId="61C7DB73" w14:textId="77777777" w:rsidTr="00E25C9C">
      <w:trPr>
        <w:trHeight w:val="990"/>
      </w:trPr>
      <w:tc>
        <w:tcPr>
          <w:tcW w:w="1350" w:type="dxa"/>
          <w:tc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cBorders>
          <w:vAlign w:val="center"/>
        </w:tcPr>
        <w:p w14:paraId="70EB46C6" w14:textId="0226B681" w:rsidR="004D5661" w:rsidRPr="004D5661" w:rsidRDefault="004D5661" w:rsidP="004D5661">
          <w:pPr>
            <w:pStyle w:val="Header"/>
            <w:jc w:val="center"/>
            <w:rPr>
              <w:noProof/>
              <w:color w:val="A83A96"/>
            </w:rPr>
          </w:pPr>
          <w:r w:rsidRPr="004D5661">
            <w:rPr>
              <w:noProof/>
              <w:color w:val="auto"/>
            </w:rPr>
            <w:t>Enrollment Application</w:t>
          </w:r>
        </w:p>
      </w:tc>
      <w:tc>
        <w:tcPr>
          <w:tcW w:w="8000" w:type="dxa"/>
          <w:tcBorders>
            <w:left w:val="single" w:sz="24" w:space="0" w:color="auto"/>
          </w:tcBorders>
          <w:vAlign w:val="center"/>
        </w:tcPr>
        <w:p w14:paraId="0D0707EE" w14:textId="77777777" w:rsidR="004D5661" w:rsidRPr="00E25C9C" w:rsidRDefault="004D5661" w:rsidP="00637200">
          <w:pPr>
            <w:pStyle w:val="Header"/>
            <w:rPr>
              <w:rFonts w:ascii="Algerian" w:hAnsi="Algerian"/>
              <w:sz w:val="52"/>
              <w:szCs w:val="52"/>
              <w:u w:val="single"/>
            </w:rPr>
          </w:pPr>
        </w:p>
      </w:tc>
    </w:tr>
  </w:tbl>
  <w:p w14:paraId="506E2FB1" w14:textId="77777777" w:rsidR="000172E5" w:rsidRPr="00311D4F" w:rsidRDefault="000172E5" w:rsidP="00311D4F">
    <w:pPr>
      <w:pStyle w:val="NoSpacing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03307" w14:textId="77777777" w:rsidR="004D5661" w:rsidRDefault="004D56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155494599">
    <w:abstractNumId w:val="11"/>
  </w:num>
  <w:num w:numId="2" w16cid:durableId="1307051050">
    <w:abstractNumId w:val="7"/>
  </w:num>
  <w:num w:numId="3" w16cid:durableId="1509557889">
    <w:abstractNumId w:val="15"/>
  </w:num>
  <w:num w:numId="4" w16cid:durableId="1146703431">
    <w:abstractNumId w:val="12"/>
  </w:num>
  <w:num w:numId="5" w16cid:durableId="298725064">
    <w:abstractNumId w:val="13"/>
  </w:num>
  <w:num w:numId="6" w16cid:durableId="1178350116">
    <w:abstractNumId w:val="19"/>
  </w:num>
  <w:num w:numId="7" w16cid:durableId="1112166248">
    <w:abstractNumId w:val="6"/>
  </w:num>
  <w:num w:numId="8" w16cid:durableId="119082148">
    <w:abstractNumId w:val="10"/>
  </w:num>
  <w:num w:numId="9" w16cid:durableId="1536193335">
    <w:abstractNumId w:val="17"/>
  </w:num>
  <w:num w:numId="10" w16cid:durableId="373308982">
    <w:abstractNumId w:val="1"/>
  </w:num>
  <w:num w:numId="11" w16cid:durableId="2021620534">
    <w:abstractNumId w:val="5"/>
  </w:num>
  <w:num w:numId="12" w16cid:durableId="2044137645">
    <w:abstractNumId w:val="0"/>
  </w:num>
  <w:num w:numId="13" w16cid:durableId="1566837374">
    <w:abstractNumId w:val="2"/>
  </w:num>
  <w:num w:numId="14" w16cid:durableId="556361673">
    <w:abstractNumId w:val="9"/>
  </w:num>
  <w:num w:numId="15" w16cid:durableId="2026205456">
    <w:abstractNumId w:val="8"/>
  </w:num>
  <w:num w:numId="16" w16cid:durableId="1447507727">
    <w:abstractNumId w:val="16"/>
  </w:num>
  <w:num w:numId="17" w16cid:durableId="1989282205">
    <w:abstractNumId w:val="3"/>
  </w:num>
  <w:num w:numId="18" w16cid:durableId="2146501952">
    <w:abstractNumId w:val="21"/>
  </w:num>
  <w:num w:numId="19" w16cid:durableId="634454240">
    <w:abstractNumId w:val="18"/>
  </w:num>
  <w:num w:numId="20" w16cid:durableId="556433278">
    <w:abstractNumId w:val="14"/>
  </w:num>
  <w:num w:numId="21" w16cid:durableId="340132105">
    <w:abstractNumId w:val="20"/>
  </w:num>
  <w:num w:numId="22" w16cid:durableId="823668160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C9C"/>
    <w:rsid w:val="000172E5"/>
    <w:rsid w:val="00052382"/>
    <w:rsid w:val="0006568A"/>
    <w:rsid w:val="00076F0F"/>
    <w:rsid w:val="00084253"/>
    <w:rsid w:val="000D1F49"/>
    <w:rsid w:val="001727CA"/>
    <w:rsid w:val="001800AB"/>
    <w:rsid w:val="002C56E6"/>
    <w:rsid w:val="00311D4F"/>
    <w:rsid w:val="0034390E"/>
    <w:rsid w:val="00344849"/>
    <w:rsid w:val="00361E11"/>
    <w:rsid w:val="003769BA"/>
    <w:rsid w:val="003F0847"/>
    <w:rsid w:val="0040090B"/>
    <w:rsid w:val="0046302A"/>
    <w:rsid w:val="00487D2D"/>
    <w:rsid w:val="004D5661"/>
    <w:rsid w:val="004D5D62"/>
    <w:rsid w:val="005112D0"/>
    <w:rsid w:val="00577E06"/>
    <w:rsid w:val="00583334"/>
    <w:rsid w:val="005A3BF7"/>
    <w:rsid w:val="005F2035"/>
    <w:rsid w:val="005F7990"/>
    <w:rsid w:val="006145D8"/>
    <w:rsid w:val="00637200"/>
    <w:rsid w:val="0063739C"/>
    <w:rsid w:val="006716D9"/>
    <w:rsid w:val="007147D7"/>
    <w:rsid w:val="00770F25"/>
    <w:rsid w:val="007A35A8"/>
    <w:rsid w:val="007B0A85"/>
    <w:rsid w:val="007C6A52"/>
    <w:rsid w:val="0082043E"/>
    <w:rsid w:val="00846B76"/>
    <w:rsid w:val="008E203A"/>
    <w:rsid w:val="0091229C"/>
    <w:rsid w:val="00940E73"/>
    <w:rsid w:val="0098597D"/>
    <w:rsid w:val="009F619A"/>
    <w:rsid w:val="009F6DDE"/>
    <w:rsid w:val="00A370A8"/>
    <w:rsid w:val="00B337A2"/>
    <w:rsid w:val="00BD4753"/>
    <w:rsid w:val="00BD5CB1"/>
    <w:rsid w:val="00BE62EE"/>
    <w:rsid w:val="00C003BA"/>
    <w:rsid w:val="00C4602F"/>
    <w:rsid w:val="00C46878"/>
    <w:rsid w:val="00C6231D"/>
    <w:rsid w:val="00CB4A51"/>
    <w:rsid w:val="00CD4532"/>
    <w:rsid w:val="00CD47B0"/>
    <w:rsid w:val="00CE6104"/>
    <w:rsid w:val="00CE7918"/>
    <w:rsid w:val="00D16163"/>
    <w:rsid w:val="00DB3FAD"/>
    <w:rsid w:val="00DC71EC"/>
    <w:rsid w:val="00E25C9C"/>
    <w:rsid w:val="00E61C09"/>
    <w:rsid w:val="00EB3B58"/>
    <w:rsid w:val="00EC7359"/>
    <w:rsid w:val="00EE3054"/>
    <w:rsid w:val="00F00606"/>
    <w:rsid w:val="00F01256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B3A3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311D4F"/>
    <w:pPr>
      <w:spacing w:before="200"/>
    </w:pPr>
  </w:style>
  <w:style w:type="paragraph" w:styleId="Heading1">
    <w:name w:val="heading 1"/>
    <w:basedOn w:val="Normal"/>
    <w:link w:val="Heading1Ch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145D8"/>
    <w:rPr>
      <w:rFonts w:asciiTheme="majorHAnsi" w:hAnsiTheme="majorHAnsi"/>
      <w:b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qFormat/>
    <w:rsid w:val="00311D4F"/>
    <w:pPr>
      <w:spacing w:after="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6145D8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45D8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qFormat/>
    <w:rsid w:val="00637200"/>
    <w:pPr>
      <w:spacing w:after="0"/>
    </w:pPr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37200"/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paragraph" w:styleId="Footer">
    <w:name w:val="footer"/>
    <w:basedOn w:val="Normal"/>
    <w:link w:val="FooterChar"/>
    <w:uiPriority w:val="99"/>
    <w:rsid w:val="00637200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37200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5D8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145D8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45D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20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200"/>
    <w:rPr>
      <w:rFonts w:ascii="Segoe UI" w:hAnsi="Segoe UI" w:cs="Segoe UI"/>
      <w:sz w:val="18"/>
      <w:szCs w:val="18"/>
    </w:rPr>
  </w:style>
  <w:style w:type="table" w:styleId="PlainTable2">
    <w:name w:val="Plain Table 2"/>
    <w:basedOn w:val="TableNormal"/>
    <w:uiPriority w:val="42"/>
    <w:rsid w:val="006716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mao\AppData\Roaming\Microsoft\Templates\Membership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166E0878F37449B8C0259581AE4B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05FD7-F445-44B9-9BEE-BA2FA8D58BAC}"/>
      </w:docPartPr>
      <w:docPartBody>
        <w:p w:rsidR="00000000" w:rsidRDefault="006961BA" w:rsidP="006961BA">
          <w:pPr>
            <w:pStyle w:val="A166E0878F37449B8C0259581AE4BF31"/>
          </w:pPr>
          <w:r w:rsidRPr="006145D8">
            <w:t>First Name</w:t>
          </w:r>
        </w:p>
      </w:docPartBody>
    </w:docPart>
    <w:docPart>
      <w:docPartPr>
        <w:name w:val="4F3DA41BBD8645EF866C70CE08151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A6B5D-B6C6-4C1A-9478-D1B1FA8F8480}"/>
      </w:docPartPr>
      <w:docPartBody>
        <w:p w:rsidR="00000000" w:rsidRDefault="006961BA" w:rsidP="006961BA">
          <w:pPr>
            <w:pStyle w:val="4F3DA41BBD8645EF866C70CE081511CC"/>
          </w:pPr>
          <w:r w:rsidRPr="006145D8">
            <w:t>Last Name</w:t>
          </w:r>
        </w:p>
      </w:docPartBody>
    </w:docPart>
    <w:docPart>
      <w:docPartPr>
        <w:name w:val="81792F582F03429EA719A6F0DABD3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96C6B-1900-4882-90DB-34379B2E186D}"/>
      </w:docPartPr>
      <w:docPartBody>
        <w:p w:rsidR="00000000" w:rsidRDefault="006961BA" w:rsidP="006961BA">
          <w:pPr>
            <w:pStyle w:val="81792F582F03429EA719A6F0DABD3594"/>
          </w:pPr>
          <w:r w:rsidRPr="006145D8">
            <w:t>Cell Phone</w:t>
          </w:r>
        </w:p>
      </w:docPartBody>
    </w:docPart>
    <w:docPart>
      <w:docPartPr>
        <w:name w:val="8CE8D82D5F8948028CDDD25FB5404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6D2C3-E116-4FC0-B12F-BD4BDED80B76}"/>
      </w:docPartPr>
      <w:docPartBody>
        <w:p w:rsidR="00000000" w:rsidRDefault="006961BA" w:rsidP="006961BA">
          <w:pPr>
            <w:pStyle w:val="8CE8D82D5F8948028CDDD25FB5404C30"/>
          </w:pPr>
          <w:r w:rsidRPr="006145D8"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1BA"/>
    <w:rsid w:val="0069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pPr>
      <w:spacing w:before="120" w:after="120" w:line="240" w:lineRule="auto"/>
      <w:outlineLvl w:val="0"/>
    </w:pPr>
    <w:rPr>
      <w:rFonts w:asciiTheme="majorHAnsi" w:eastAsiaTheme="minorHAnsi" w:hAnsiTheme="majorHAnsi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inorHAnsi" w:hAnsiTheme="majorHAnsi"/>
      <w:b/>
      <w:sz w:val="28"/>
      <w:szCs w:val="28"/>
    </w:rPr>
  </w:style>
  <w:style w:type="paragraph" w:customStyle="1" w:styleId="6FEE7FA061E445179834BC83725B0F15">
    <w:name w:val="6FEE7FA061E445179834BC83725B0F15"/>
  </w:style>
  <w:style w:type="paragraph" w:customStyle="1" w:styleId="0D58695020BA4314AFF108CC505B626B">
    <w:name w:val="0D58695020BA4314AFF108CC505B626B"/>
  </w:style>
  <w:style w:type="paragraph" w:customStyle="1" w:styleId="10B73A2AAE6B4F5590C91BB2E16E0D3E">
    <w:name w:val="10B73A2AAE6B4F5590C91BB2E16E0D3E"/>
  </w:style>
  <w:style w:type="paragraph" w:customStyle="1" w:styleId="B9246EE20908425897ABD417619689EE">
    <w:name w:val="B9246EE20908425897ABD417619689EE"/>
  </w:style>
  <w:style w:type="paragraph" w:customStyle="1" w:styleId="C66D20A88D5142A68FB184ED4AFC7403">
    <w:name w:val="C66D20A88D5142A68FB184ED4AFC7403"/>
  </w:style>
  <w:style w:type="paragraph" w:customStyle="1" w:styleId="B48FDFC168E948ED92F101A291A126B1">
    <w:name w:val="B48FDFC168E948ED92F101A291A126B1"/>
  </w:style>
  <w:style w:type="paragraph" w:customStyle="1" w:styleId="C1C75DEA67F643309893B1C6D6482BFB">
    <w:name w:val="C1C75DEA67F643309893B1C6D6482BFB"/>
  </w:style>
  <w:style w:type="paragraph" w:customStyle="1" w:styleId="C6E18F3A45F6432BA3CC32FD5F7FC1BC">
    <w:name w:val="C6E18F3A45F6432BA3CC32FD5F7FC1BC"/>
  </w:style>
  <w:style w:type="paragraph" w:customStyle="1" w:styleId="791BD84B721D4A38ABBBBD3536728A82">
    <w:name w:val="791BD84B721D4A38ABBBBD3536728A82"/>
  </w:style>
  <w:style w:type="paragraph" w:customStyle="1" w:styleId="BF8EE65EEF784596B304D209441F8125">
    <w:name w:val="BF8EE65EEF784596B304D209441F8125"/>
  </w:style>
  <w:style w:type="paragraph" w:customStyle="1" w:styleId="CD1D16AC9AD040C98DF561BB7D1E00D3">
    <w:name w:val="CD1D16AC9AD040C98DF561BB7D1E00D3"/>
  </w:style>
  <w:style w:type="paragraph" w:customStyle="1" w:styleId="57F4F06C9C60474D8B81C9EF135F30FE">
    <w:name w:val="57F4F06C9C60474D8B81C9EF135F30FE"/>
  </w:style>
  <w:style w:type="paragraph" w:customStyle="1" w:styleId="3709BE4D671049DFA89AB5DAFBA06E30">
    <w:name w:val="3709BE4D671049DFA89AB5DAFBA06E30"/>
  </w:style>
  <w:style w:type="paragraph" w:customStyle="1" w:styleId="A166E0878F37449B8C0259581AE4BF31">
    <w:name w:val="A166E0878F37449B8C0259581AE4BF31"/>
    <w:rsid w:val="006961BA"/>
  </w:style>
  <w:style w:type="paragraph" w:customStyle="1" w:styleId="4F3DA41BBD8645EF866C70CE081511CC">
    <w:name w:val="4F3DA41BBD8645EF866C70CE081511CC"/>
    <w:rsid w:val="006961BA"/>
  </w:style>
  <w:style w:type="paragraph" w:customStyle="1" w:styleId="81792F582F03429EA719A6F0DABD3594">
    <w:name w:val="81792F582F03429EA719A6F0DABD3594"/>
    <w:rsid w:val="006961BA"/>
  </w:style>
  <w:style w:type="paragraph" w:customStyle="1" w:styleId="1022794BD8444D80880A5642E894E67F">
    <w:name w:val="1022794BD8444D80880A5642E894E67F"/>
    <w:rsid w:val="006961BA"/>
  </w:style>
  <w:style w:type="paragraph" w:customStyle="1" w:styleId="8CE8D82D5F8948028CDDD25FB5404C30">
    <w:name w:val="8CE8D82D5F8948028CDDD25FB5404C30"/>
    <w:rsid w:val="006961BA"/>
  </w:style>
  <w:style w:type="paragraph" w:customStyle="1" w:styleId="1963896F7C1341E485ED0F4E785C220F">
    <w:name w:val="1963896F7C1341E485ED0F4E785C220F"/>
    <w:rsid w:val="006961BA"/>
  </w:style>
  <w:style w:type="paragraph" w:customStyle="1" w:styleId="E699A2544E994CE9AAA125291224B7F9">
    <w:name w:val="E699A2544E994CE9AAA125291224B7F9"/>
    <w:rsid w:val="006961BA"/>
  </w:style>
  <w:style w:type="paragraph" w:customStyle="1" w:styleId="E3CA2D1F605044E49B4D3373F96E5EB6">
    <w:name w:val="E3CA2D1F605044E49B4D3373F96E5EB6"/>
    <w:rsid w:val="006961BA"/>
  </w:style>
  <w:style w:type="paragraph" w:customStyle="1" w:styleId="CC2F9EA005C345838A6774C28A49551C">
    <w:name w:val="CC2F9EA005C345838A6774C28A49551C"/>
    <w:rsid w:val="006961BA"/>
  </w:style>
  <w:style w:type="paragraph" w:customStyle="1" w:styleId="5A83F37E75F04458B862CECF7807308E">
    <w:name w:val="5A83F37E75F04458B862CECF7807308E"/>
    <w:rsid w:val="006961BA"/>
  </w:style>
  <w:style w:type="paragraph" w:customStyle="1" w:styleId="BDE341F24009410DBF49E8CBCA4042DA">
    <w:name w:val="BDE341F24009410DBF49E8CBCA4042DA"/>
    <w:rsid w:val="006961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59BE6-7475-4546-8592-FFB69CC9D7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D49D2059-7B21-45F3-B8A1-F9F369135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869ACB-F18F-4059-ACA8-58EBD47F5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8AA5EC-BE01-48E4-B67E-1FF0E8F03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Membership form</Template>
  <TotalTime>0</TotalTime>
  <Pages>2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2023-03-08T13:51:00Z</dcterms:created>
  <dcterms:modified xsi:type="dcterms:W3CDTF">2023-03-08T14:18:00Z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